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768" w:rsidRDefault="00533768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用人单位参加网络双选会操作指南</w:t>
      </w:r>
    </w:p>
    <w:p w:rsidR="00533768" w:rsidRDefault="00533768" w:rsidP="000469B3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找到并打开学校就业信息网，找到要参加的网络双选会，并点击进入网络双选会详情页或通过扫描二维码进入</w:t>
      </w:r>
    </w:p>
    <w:p w:rsidR="00533768" w:rsidRPr="000469B3" w:rsidRDefault="00533768" w:rsidP="000469B3">
      <w:pPr>
        <w:rPr>
          <w:b/>
          <w:bCs/>
          <w:sz w:val="32"/>
          <w:szCs w:val="32"/>
        </w:rPr>
      </w:pPr>
      <w:r w:rsidRPr="000469B3"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195pt">
            <v:imagedata r:id="rId5" o:title=""/>
          </v:shape>
        </w:pict>
      </w:r>
    </w:p>
    <w:p w:rsidR="00533768" w:rsidRDefault="00533768" w:rsidP="000469B3">
      <w:pPr>
        <w:rPr>
          <w:b/>
          <w:bCs/>
          <w:sz w:val="32"/>
          <w:szCs w:val="32"/>
        </w:rPr>
      </w:pPr>
    </w:p>
    <w:p w:rsidR="00533768" w:rsidRDefault="00533768" w:rsidP="000469B3">
      <w:pPr>
        <w:rPr>
          <w:b/>
          <w:bCs/>
          <w:sz w:val="32"/>
          <w:szCs w:val="32"/>
        </w:rPr>
      </w:pPr>
    </w:p>
    <w:p w:rsidR="00533768" w:rsidRDefault="00533768">
      <w:pPr>
        <w:rPr>
          <w:b/>
          <w:bCs/>
          <w:sz w:val="32"/>
          <w:szCs w:val="32"/>
        </w:rPr>
      </w:pPr>
      <w:r w:rsidRPr="00E75601">
        <w:rPr>
          <w:b/>
          <w:noProof/>
          <w:sz w:val="32"/>
          <w:szCs w:val="32"/>
        </w:rPr>
        <w:pict>
          <v:shape id="图片 13" o:spid="_x0000_i1026" type="#_x0000_t75" style="width:414.75pt;height:165pt;visibility:visible">
            <v:imagedata r:id="rId6" o:title=""/>
          </v:shape>
        </w:pict>
      </w:r>
    </w:p>
    <w:p w:rsidR="00533768" w:rsidRDefault="00533768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２、网络双选会详情页有一个企业报名按钮，点击企业报名按钮进行报名</w:t>
      </w:r>
    </w:p>
    <w:p w:rsidR="00533768" w:rsidRPr="0074368F" w:rsidRDefault="00533768">
      <w:r w:rsidRPr="00810854">
        <w:rPr>
          <w:noProof/>
        </w:rPr>
        <w:pict>
          <v:shape id="图片 15" o:spid="_x0000_i1027" type="#_x0000_t75" style="width:412.5pt;height:150.75pt;visibility:visible">
            <v:imagedata r:id="rId7" o:title=""/>
          </v:shape>
        </w:pict>
      </w:r>
    </w:p>
    <w:p w:rsidR="00533768" w:rsidRDefault="00533768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３、点击企业报名之后先进行登录</w:t>
      </w:r>
    </w:p>
    <w:p w:rsidR="00533768" w:rsidRDefault="00533768">
      <w:r w:rsidRPr="00810854">
        <w:rPr>
          <w:noProof/>
        </w:rPr>
        <w:pict>
          <v:shape id="图片 14" o:spid="_x0000_i1028" type="#_x0000_t75" style="width:413.25pt;height:174pt;visibility:visible">
            <v:imagedata r:id="rId8" o:title=""/>
          </v:shape>
        </w:pict>
      </w:r>
    </w:p>
    <w:p w:rsidR="00533768" w:rsidRDefault="005337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、登录成功后按照步骤及提示完善信息（红点为必填项），填写信息真实正确。</w:t>
      </w:r>
    </w:p>
    <w:p w:rsidR="00533768" w:rsidRDefault="00533768">
      <w:pPr>
        <w:rPr>
          <w:b/>
          <w:bCs/>
          <w:sz w:val="32"/>
          <w:szCs w:val="32"/>
        </w:rPr>
      </w:pPr>
      <w:r w:rsidRPr="00E75601">
        <w:rPr>
          <w:b/>
          <w:noProof/>
          <w:sz w:val="32"/>
          <w:szCs w:val="32"/>
        </w:rPr>
        <w:pict>
          <v:shape id="图片 17" o:spid="_x0000_i1029" type="#_x0000_t75" style="width:414.75pt;height:195.75pt;visibility:visible">
            <v:imagedata r:id="rId9" o:title=""/>
          </v:shape>
        </w:pict>
      </w:r>
      <w:r w:rsidRPr="00E75601">
        <w:rPr>
          <w:b/>
          <w:noProof/>
          <w:sz w:val="32"/>
          <w:szCs w:val="32"/>
        </w:rPr>
        <w:pict>
          <v:shape id="图片 18" o:spid="_x0000_i1030" type="#_x0000_t75" style="width:414.75pt;height:195.75pt;visibility:visible">
            <v:imagedata r:id="rId10" o:title=""/>
          </v:shape>
        </w:pict>
      </w:r>
      <w:r w:rsidRPr="00E75601">
        <w:rPr>
          <w:b/>
          <w:noProof/>
          <w:sz w:val="32"/>
          <w:szCs w:val="32"/>
        </w:rPr>
        <w:pict>
          <v:shape id="图片 19" o:spid="_x0000_i1031" type="#_x0000_t75" style="width:414.75pt;height:195.75pt;visibility:visible">
            <v:imagedata r:id="rId11" o:title=""/>
          </v:shape>
        </w:pict>
      </w:r>
      <w:r w:rsidRPr="00E75601">
        <w:rPr>
          <w:b/>
          <w:noProof/>
          <w:sz w:val="32"/>
          <w:szCs w:val="32"/>
        </w:rPr>
        <w:pict>
          <v:shape id="图片 20" o:spid="_x0000_i1032" type="#_x0000_t75" style="width:414.75pt;height:200.25pt;visibility:visible">
            <v:imagedata r:id="rId12" o:title=""/>
          </v:shape>
        </w:pict>
      </w:r>
      <w:r w:rsidRPr="00E75601">
        <w:rPr>
          <w:b/>
          <w:noProof/>
          <w:sz w:val="32"/>
          <w:szCs w:val="32"/>
        </w:rPr>
        <w:pict>
          <v:shape id="图片 21" o:spid="_x0000_i1033" type="#_x0000_t75" style="width:414.75pt;height:213pt;visibility:visible">
            <v:imagedata r:id="rId13" o:title=""/>
          </v:shape>
        </w:pict>
      </w:r>
    </w:p>
    <w:p w:rsidR="00533768" w:rsidRDefault="00533768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５、信息提交完成之后，微信扫一扫关注公众号，接收高校审核结果信息</w:t>
      </w:r>
    </w:p>
    <w:p w:rsidR="00533768" w:rsidRPr="00E27AC8" w:rsidRDefault="00533768">
      <w:pPr>
        <w:rPr>
          <w:b/>
          <w:bCs/>
          <w:sz w:val="32"/>
          <w:szCs w:val="32"/>
        </w:rPr>
      </w:pPr>
      <w:r w:rsidRPr="00E75601">
        <w:rPr>
          <w:b/>
          <w:noProof/>
          <w:sz w:val="32"/>
          <w:szCs w:val="32"/>
        </w:rPr>
        <w:pict>
          <v:shape id="图片 8" o:spid="_x0000_i1034" type="#_x0000_t75" alt="9d94aaa81ed468077cdaa3219176d38" style="width:414.75pt;height:189.75pt;visibility:visible">
            <v:imagedata r:id="rId14" o:title="" croptop="6444f"/>
          </v:shape>
        </w:pict>
      </w:r>
    </w:p>
    <w:p w:rsidR="00533768" w:rsidRDefault="00533768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６、关注成功后会进入企业版首页，等待学校审核资质结果，或直接报名参加双选会（查看</w:t>
      </w:r>
      <w:r>
        <w:rPr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</w:rPr>
        <w:t>）</w:t>
      </w:r>
      <w:r>
        <w:rPr>
          <w:b/>
          <w:bCs/>
          <w:sz w:val="32"/>
          <w:szCs w:val="32"/>
        </w:rPr>
        <w:t xml:space="preserve"> </w:t>
      </w:r>
    </w:p>
    <w:p w:rsidR="00533768" w:rsidRDefault="00533768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如高校拒绝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会告知拒绝原因，拒绝即为报名失败。</w:t>
      </w:r>
    </w:p>
    <w:p w:rsidR="00533768" w:rsidRDefault="00533768">
      <w:r w:rsidRPr="00810854">
        <w:rPr>
          <w:noProof/>
        </w:rPr>
        <w:pict>
          <v:shape id="图片 27" o:spid="_x0000_i1035" type="#_x0000_t75" style="width:414.75pt;height:183pt;visibility:visible">
            <v:imagedata r:id="rId15" o:title=""/>
          </v:shape>
        </w:pict>
      </w:r>
    </w:p>
    <w:p w:rsidR="00533768" w:rsidRDefault="00533768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７、也可在校园招聘－双选会里找到要报名的双选会进行报名，双选会报名信息填写提交，填写信息真实正确。</w:t>
      </w:r>
    </w:p>
    <w:p w:rsidR="00533768" w:rsidRDefault="00533768">
      <w:r w:rsidRPr="00810854">
        <w:rPr>
          <w:noProof/>
        </w:rPr>
        <w:pict>
          <v:shape id="图片 1" o:spid="_x0000_i1036" type="#_x0000_t75" style="width:403.5pt;height:176.25pt;visibility:visible">
            <v:imagedata r:id="rId16" o:title=""/>
          </v:shape>
        </w:pict>
      </w:r>
    </w:p>
    <w:p w:rsidR="00533768" w:rsidRDefault="005337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>
        <w:rPr>
          <w:rFonts w:hint="eastAsia"/>
          <w:b/>
          <w:bCs/>
          <w:sz w:val="32"/>
          <w:szCs w:val="32"/>
        </w:rPr>
        <w:t>、审核情况可在校园招聘－双选会中查看高校审核结果，通过即为报名成功，可点击确认参会哦。</w:t>
      </w:r>
    </w:p>
    <w:p w:rsidR="00533768" w:rsidRDefault="00533768">
      <w:r>
        <w:rPr>
          <w:rFonts w:hint="eastAsia"/>
          <w:b/>
          <w:bCs/>
          <w:sz w:val="32"/>
          <w:szCs w:val="32"/>
        </w:rPr>
        <w:t>如高校拒绝会告知拒绝原因，拒绝即为报名失败。</w:t>
      </w:r>
    </w:p>
    <w:p w:rsidR="00533768" w:rsidRDefault="00533768">
      <w:pPr>
        <w:rPr>
          <w:b/>
          <w:bCs/>
          <w:sz w:val="32"/>
          <w:szCs w:val="32"/>
        </w:rPr>
      </w:pPr>
      <w:r w:rsidRPr="00E75601">
        <w:rPr>
          <w:b/>
          <w:noProof/>
          <w:sz w:val="32"/>
          <w:szCs w:val="32"/>
        </w:rPr>
        <w:pict>
          <v:shape id="图片 23" o:spid="_x0000_i1037" type="#_x0000_t75" style="width:414.75pt;height:193.5pt;visibility:visible">
            <v:imagedata r:id="rId17" o:title=""/>
          </v:shape>
        </w:pict>
      </w:r>
    </w:p>
    <w:p w:rsidR="00533768" w:rsidRDefault="00533768"/>
    <w:sectPr w:rsidR="00533768" w:rsidSect="001C42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18C5"/>
    <w:multiLevelType w:val="hybridMultilevel"/>
    <w:tmpl w:val="7B24720C"/>
    <w:lvl w:ilvl="0" w:tplc="21169F9A">
      <w:start w:val="1"/>
      <w:numFmt w:val="decimalFullWidth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2D97"/>
    <w:rsid w:val="000469B3"/>
    <w:rsid w:val="00056E98"/>
    <w:rsid w:val="00062D97"/>
    <w:rsid w:val="000E04E7"/>
    <w:rsid w:val="00176BA4"/>
    <w:rsid w:val="00186310"/>
    <w:rsid w:val="001C36B9"/>
    <w:rsid w:val="001C4243"/>
    <w:rsid w:val="001E6660"/>
    <w:rsid w:val="001F47D0"/>
    <w:rsid w:val="002A4889"/>
    <w:rsid w:val="002E4F4E"/>
    <w:rsid w:val="0031654E"/>
    <w:rsid w:val="003D6A6D"/>
    <w:rsid w:val="00502A8B"/>
    <w:rsid w:val="00533768"/>
    <w:rsid w:val="00600023"/>
    <w:rsid w:val="00675B9C"/>
    <w:rsid w:val="0074368F"/>
    <w:rsid w:val="00801F11"/>
    <w:rsid w:val="00810854"/>
    <w:rsid w:val="008F13F7"/>
    <w:rsid w:val="009A06FE"/>
    <w:rsid w:val="00BA5714"/>
    <w:rsid w:val="00BC5FE1"/>
    <w:rsid w:val="00CC0462"/>
    <w:rsid w:val="00D45491"/>
    <w:rsid w:val="00DE631A"/>
    <w:rsid w:val="00DF194C"/>
    <w:rsid w:val="00E27AC8"/>
    <w:rsid w:val="00E31C8C"/>
    <w:rsid w:val="00E5487F"/>
    <w:rsid w:val="00E75601"/>
    <w:rsid w:val="00EB4EF1"/>
    <w:rsid w:val="00F2125A"/>
    <w:rsid w:val="071206C7"/>
    <w:rsid w:val="089F5B94"/>
    <w:rsid w:val="0C4207A5"/>
    <w:rsid w:val="0E5504C8"/>
    <w:rsid w:val="0F8737F1"/>
    <w:rsid w:val="174F5945"/>
    <w:rsid w:val="19F015B3"/>
    <w:rsid w:val="1B4C092B"/>
    <w:rsid w:val="1D083C51"/>
    <w:rsid w:val="218A185B"/>
    <w:rsid w:val="27613915"/>
    <w:rsid w:val="30724937"/>
    <w:rsid w:val="359E1294"/>
    <w:rsid w:val="387852C2"/>
    <w:rsid w:val="39E4762E"/>
    <w:rsid w:val="48CA309B"/>
    <w:rsid w:val="497B6AE5"/>
    <w:rsid w:val="55164B6F"/>
    <w:rsid w:val="56660CA3"/>
    <w:rsid w:val="5A951245"/>
    <w:rsid w:val="5CE837E7"/>
    <w:rsid w:val="5E822832"/>
    <w:rsid w:val="63EC5848"/>
    <w:rsid w:val="70B30A37"/>
    <w:rsid w:val="779C34F8"/>
    <w:rsid w:val="78103158"/>
    <w:rsid w:val="7EAC4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4243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6</Pages>
  <Words>58</Words>
  <Characters>336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28</cp:revision>
  <dcterms:created xsi:type="dcterms:W3CDTF">2020-02-12T04:55:00Z</dcterms:created>
  <dcterms:modified xsi:type="dcterms:W3CDTF">2020-02-21T09:57:00Z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