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en-US" w:eastAsia="zh-CN"/>
        </w:rPr>
        <w:t>微信小程序</w:t>
      </w:r>
    </w:p>
    <w:p w:rsidR="00637871" w:rsidRPr="00581137" w:rsidRDefault="00637871" w:rsidP="00581137">
      <w:pPr>
        <w:pStyle w:val="a0"/>
        <w:framePr w:wrap="auto" w:yAlign="inline"/>
        <w:spacing w:line="560" w:lineRule="exact"/>
        <w:jc w:val="left"/>
        <w:rPr>
          <w:rFonts w:ascii="仿宋" w:eastAsia="PMingLiU" w:hAnsi="仿宋" w:cs="仿宋"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t>1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、微信扫一扫下方二维码，直接进入我校就业小程序</w:t>
      </w:r>
    </w:p>
    <w:p w:rsidR="00637871" w:rsidRDefault="00637871">
      <w:pPr>
        <w:pStyle w:val="a0"/>
        <w:framePr w:wrap="auto" w:yAlign="inline"/>
        <w:jc w:val="center"/>
        <w:rPr>
          <w:rFonts w:ascii="仿宋" w:eastAsia="仿宋" w:hAnsi="仿宋" w:cs="仿宋"/>
          <w:sz w:val="32"/>
          <w:szCs w:val="32"/>
          <w:lang w:val="zh-CN" w:eastAsia="zh-CN"/>
        </w:rPr>
      </w:pPr>
      <w:r w:rsidRPr="00F708A0">
        <w:rPr>
          <w:rFonts w:ascii="仿宋" w:eastAsia="仿宋" w:hAnsi="仿宋" w:cs="仿宋"/>
          <w:noProof/>
          <w:sz w:val="32"/>
          <w:szCs w:val="32"/>
          <w:lang w:val="en-US" w:eastAsia="zh-CN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图片 6" o:spid="_x0000_i1025" type="#_x0000_t75" style="width:258pt;height:241.5pt;visibility:visible">
            <v:imagedata r:id="rId7" o:title=""/>
          </v:shape>
        </w:pict>
      </w:r>
    </w:p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eastAsia="zh-CN"/>
        </w:rPr>
      </w:pPr>
      <w:r>
        <w:rPr>
          <w:rFonts w:ascii="仿宋" w:eastAsia="仿宋" w:hAnsi="仿宋" w:cs="仿宋"/>
          <w:b/>
          <w:bCs/>
          <w:sz w:val="32"/>
          <w:szCs w:val="32"/>
        </w:rPr>
        <w:t>2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、输入学号、密码（身份证后</w:t>
      </w:r>
      <w:r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  <w:t>6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位），点击登录之后核对个人信息及完善信息，点击完成即可登录成功</w:t>
      </w:r>
    </w:p>
    <w:p w:rsidR="00637871" w:rsidRDefault="00637871" w:rsidP="005E0488">
      <w:pPr>
        <w:pStyle w:val="a0"/>
        <w:framePr w:wrap="auto" w:yAlign="inline"/>
        <w:ind w:firstLineChars="500" w:firstLine="31680"/>
        <w:rPr>
          <w:lang w:eastAsia="zh-CN"/>
        </w:rPr>
      </w:pPr>
      <w:r w:rsidRPr="00F708A0">
        <w:rPr>
          <w:noProof/>
          <w:lang w:val="en-US" w:eastAsia="zh-CN"/>
        </w:rPr>
        <w:pict>
          <v:shape id="图片 7" o:spid="_x0000_i1026" type="#_x0000_t75" style="width:160.5pt;height:321.75pt;visibility:visible">
            <v:imagedata r:id="rId8" o:title=""/>
          </v:shape>
        </w:pict>
      </w:r>
      <w:r>
        <w:rPr>
          <w:lang w:eastAsia="zh-CN"/>
        </w:rPr>
        <w:t xml:space="preserve"> </w:t>
      </w:r>
      <w:r w:rsidRPr="00F708A0">
        <w:rPr>
          <w:noProof/>
          <w:lang w:val="en-US" w:eastAsia="zh-CN"/>
        </w:rPr>
        <w:pict>
          <v:shape id="图片 8" o:spid="_x0000_i1027" type="#_x0000_t75" style="width:162pt;height:322.5pt;visibility:visible">
            <v:imagedata r:id="rId9" o:title=""/>
          </v:shape>
        </w:pict>
      </w:r>
    </w:p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t>3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、登录成功之后会提示完善简历，增强就业竞争力，赢得更多</w:t>
      </w:r>
      <w:r>
        <w:rPr>
          <w:rFonts w:ascii="仿宋" w:eastAsia="仿宋" w:hAnsi="仿宋" w:cs="仿宋"/>
          <w:b/>
          <w:bCs/>
          <w:sz w:val="32"/>
          <w:szCs w:val="32"/>
        </w:rPr>
        <w:t>HR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青睐</w:t>
      </w:r>
    </w:p>
    <w:p w:rsidR="00637871" w:rsidRDefault="00637871">
      <w:pPr>
        <w:pStyle w:val="a0"/>
        <w:framePr w:wrap="auto" w:yAlign="inline"/>
        <w:jc w:val="left"/>
        <w:rPr>
          <w:rFonts w:ascii="仿宋" w:eastAsia="仿宋" w:hAnsi="仿宋" w:cs="仿宋"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 xml:space="preserve">　　　　　　</w:t>
      </w:r>
      <w:r w:rsidRPr="00F708A0">
        <w:rPr>
          <w:rFonts w:ascii="仿宋" w:eastAsia="仿宋" w:hAnsi="仿宋" w:cs="仿宋"/>
          <w:noProof/>
          <w:sz w:val="32"/>
          <w:szCs w:val="32"/>
          <w:lang w:val="en-US" w:eastAsia="zh-CN"/>
        </w:rPr>
        <w:pict>
          <v:shape id="图片 12" o:spid="_x0000_i1028" type="#_x0000_t75" alt="1581564234(1)" style="width:234.75pt;height:434.25pt;visibility:visible">
            <v:imagedata r:id="rId10" o:title=""/>
          </v:shape>
        </w:pict>
      </w:r>
    </w:p>
    <w:p w:rsidR="00637871" w:rsidRDefault="00637871" w:rsidP="005E0488">
      <w:pPr>
        <w:pStyle w:val="a0"/>
        <w:framePr w:wrap="auto" w:yAlign="inline"/>
        <w:spacing w:line="560" w:lineRule="exact"/>
        <w:ind w:firstLineChars="200" w:firstLine="31680"/>
        <w:jc w:val="left"/>
        <w:rPr>
          <w:rFonts w:ascii="仿宋" w:eastAsia="仿宋" w:hAnsi="仿宋" w:cs="仿宋"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在</w:t>
      </w:r>
      <w:r>
        <w:rPr>
          <w:rFonts w:ascii="仿宋" w:eastAsia="仿宋" w:hAnsi="仿宋" w:cs="仿宋" w:hint="eastAsia"/>
          <w:b/>
          <w:bCs/>
          <w:color w:val="FF0000"/>
          <w:sz w:val="32"/>
          <w:szCs w:val="32"/>
          <w:u w:color="FF0000"/>
          <w:lang w:val="zh-CN" w:eastAsia="zh-CN"/>
        </w:rPr>
        <w:t>「简历」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页，完善你的基本信息、教育经历、求职意向、实习经历等相关求职信息，建议简历完整度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  <w:lang w:val="zh-CN" w:eastAsia="zh-CN"/>
        </w:rPr>
        <w:t>不低于</w:t>
      </w:r>
      <w:r>
        <w:rPr>
          <w:rFonts w:ascii="仿宋" w:eastAsia="仿宋" w:hAnsi="仿宋" w:cs="仿宋"/>
          <w:color w:val="333333"/>
          <w:sz w:val="32"/>
          <w:szCs w:val="32"/>
          <w:u w:color="333333"/>
        </w:rPr>
        <w:t>80%</w:t>
      </w:r>
      <w:r>
        <w:rPr>
          <w:rFonts w:ascii="仿宋" w:eastAsia="仿宋" w:hAnsi="仿宋" w:cs="仿宋" w:hint="eastAsia"/>
          <w:color w:val="333333"/>
          <w:sz w:val="32"/>
          <w:szCs w:val="32"/>
          <w:u w:color="333333"/>
        </w:rPr>
        <w:t>，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便于</w:t>
      </w:r>
      <w:r>
        <w:rPr>
          <w:rFonts w:ascii="仿宋" w:eastAsia="仿宋" w:hAnsi="仿宋" w:cs="仿宋"/>
          <w:sz w:val="32"/>
          <w:szCs w:val="32"/>
        </w:rPr>
        <w:t>HR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更好地了解你，赢得就业机会。根据提示进行填写即可。</w:t>
      </w:r>
    </w:p>
    <w:p w:rsidR="00637871" w:rsidRDefault="00637871">
      <w:pPr>
        <w:pStyle w:val="a0"/>
        <w:framePr w:wrap="auto" w:yAlign="inline"/>
        <w:jc w:val="left"/>
        <w:rPr>
          <w:rFonts w:ascii="仿宋" w:eastAsia="仿宋" w:hAnsi="仿宋" w:cs="仿宋"/>
          <w:sz w:val="32"/>
          <w:szCs w:val="32"/>
          <w:lang w:val="zh-CN" w:eastAsia="zh-CN"/>
        </w:rPr>
      </w:pPr>
      <w:r w:rsidRPr="00F708A0">
        <w:rPr>
          <w:rFonts w:ascii="仿宋" w:eastAsia="仿宋" w:hAnsi="仿宋" w:cs="仿宋"/>
          <w:noProof/>
          <w:sz w:val="32"/>
          <w:szCs w:val="32"/>
          <w:lang w:val="en-US" w:eastAsia="zh-CN"/>
        </w:rPr>
        <w:pict>
          <v:shape id="图片 18" o:spid="_x0000_i1029" type="#_x0000_t75" alt="ebe02ed423d9aad448359f591bfb2e8" style="width:186.75pt;height:334.5pt;visibility:visible">
            <v:imagedata r:id="rId11" o:title=""/>
          </v:shape>
        </w:pic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 xml:space="preserve">　　</w:t>
      </w:r>
      <w:r w:rsidRPr="00F708A0">
        <w:rPr>
          <w:rFonts w:ascii="仿宋" w:eastAsia="仿宋" w:hAnsi="仿宋" w:cs="仿宋"/>
          <w:noProof/>
          <w:sz w:val="32"/>
          <w:szCs w:val="32"/>
          <w:lang w:val="en-US" w:eastAsia="zh-CN"/>
        </w:rPr>
        <w:pict>
          <v:shape id="图片 16" o:spid="_x0000_i1030" type="#_x0000_t75" alt="33df28bf1949c3f7aa6938217b5b93e" style="width:182.25pt;height:338.25pt;visibility:visible">
            <v:imagedata r:id="rId12" o:title=""/>
          </v:shape>
        </w:pict>
      </w:r>
    </w:p>
    <w:p w:rsidR="00637871" w:rsidRDefault="00637871">
      <w:pPr>
        <w:pStyle w:val="a0"/>
        <w:framePr w:wrap="auto" w:yAlign="inline"/>
        <w:jc w:val="left"/>
        <w:rPr>
          <w:rFonts w:ascii="仿宋" w:eastAsia="仿宋" w:hAnsi="仿宋" w:cs="仿宋"/>
          <w:sz w:val="32"/>
          <w:szCs w:val="32"/>
          <w:lang w:val="en-US" w:eastAsia="zh-CN"/>
        </w:rPr>
      </w:pPr>
      <w:r w:rsidRPr="00F708A0">
        <w:rPr>
          <w:rFonts w:ascii="仿宋" w:eastAsia="仿宋" w:hAnsi="仿宋" w:cs="仿宋"/>
          <w:noProof/>
          <w:sz w:val="32"/>
          <w:szCs w:val="32"/>
          <w:lang w:val="en-US" w:eastAsia="zh-CN"/>
        </w:rPr>
        <w:pict>
          <v:shape id="图片 20" o:spid="_x0000_i1031" type="#_x0000_t75" alt="8bdda173dc05aee769eeb0bbc589e15" style="width:185.25pt;height:345pt;visibility:visible">
            <v:imagedata r:id="rId13" o:title=""/>
          </v:shape>
        </w:pict>
      </w:r>
      <w:r>
        <w:rPr>
          <w:rFonts w:ascii="仿宋" w:eastAsia="仿宋" w:hAnsi="仿宋" w:cs="仿宋"/>
          <w:sz w:val="32"/>
          <w:szCs w:val="32"/>
          <w:lang w:val="en-US" w:eastAsia="zh-CN"/>
        </w:rPr>
        <w:t xml:space="preserve">    </w:t>
      </w:r>
      <w:r w:rsidRPr="00F708A0">
        <w:rPr>
          <w:rFonts w:ascii="仿宋" w:eastAsia="仿宋" w:hAnsi="仿宋" w:cs="仿宋"/>
          <w:noProof/>
          <w:sz w:val="32"/>
          <w:szCs w:val="32"/>
          <w:lang w:val="en-US" w:eastAsia="zh-CN"/>
        </w:rPr>
        <w:pict>
          <v:shape id="图片 21" o:spid="_x0000_i1032" type="#_x0000_t75" alt="98985f33c5ca15d353e793c9503afd6" style="width:180pt;height:342.75pt;visibility:visible">
            <v:imagedata r:id="rId14" o:title=""/>
          </v:shape>
        </w:pict>
      </w:r>
    </w:p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PMingLiU" w:hAnsi="仿宋" w:cs="仿宋"/>
          <w:b/>
          <w:bCs/>
          <w:sz w:val="32"/>
          <w:szCs w:val="32"/>
        </w:rPr>
      </w:pPr>
      <w:r>
        <w:rPr>
          <w:rFonts w:ascii="仿宋" w:eastAsia="仿宋" w:hAnsi="仿宋" w:cs="仿宋"/>
          <w:b/>
          <w:bCs/>
          <w:sz w:val="32"/>
          <w:szCs w:val="32"/>
        </w:rPr>
        <w:t>4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、打开「就业活动</w:t>
      </w:r>
      <w:r>
        <w:rPr>
          <w:rFonts w:ascii="仿宋" w:eastAsia="仿宋" w:hAnsi="仿宋" w:cs="仿宋"/>
          <w:b/>
          <w:bCs/>
          <w:sz w:val="32"/>
          <w:szCs w:val="32"/>
        </w:rPr>
        <w:t>—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双选会」</w:t>
      </w:r>
    </w:p>
    <w:p w:rsidR="00637871" w:rsidRDefault="00637871" w:rsidP="005E0488">
      <w:pPr>
        <w:pStyle w:val="a0"/>
        <w:framePr w:wrap="auto" w:yAlign="inline"/>
        <w:spacing w:line="560" w:lineRule="exact"/>
        <w:ind w:firstLineChars="200" w:firstLine="31680"/>
        <w:jc w:val="left"/>
        <w:rPr>
          <w:rFonts w:ascii="仿宋" w:eastAsia="PMingLiU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找到</w:t>
      </w:r>
      <w:r>
        <w:rPr>
          <w:rFonts w:ascii="仿宋" w:eastAsia="仿宋" w:hAnsi="仿宋" w:cs="仿宋"/>
          <w:sz w:val="32"/>
          <w:szCs w:val="32"/>
          <w:lang w:val="en-US" w:eastAsia="zh-CN"/>
        </w:rPr>
        <w:t>3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月</w:t>
      </w:r>
      <w:r>
        <w:rPr>
          <w:rFonts w:ascii="仿宋" w:eastAsia="仿宋" w:hAnsi="仿宋" w:cs="仿宋"/>
          <w:sz w:val="32"/>
          <w:szCs w:val="32"/>
          <w:lang w:val="en-US" w:eastAsia="zh-CN"/>
        </w:rPr>
        <w:t>11</w:t>
      </w:r>
      <w:bookmarkStart w:id="0" w:name="_GoBack"/>
      <w:bookmarkEnd w:id="0"/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日网络双选会，点击进入，左下方是【进入会场】右下方边是【报名参会】，点击进入【进入会场】即可看到由学校招生就业处为我校毕业生精选的用人单位，点击【报名参会】即可报名参加双选会成功</w:t>
      </w: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  <w:r>
        <w:rPr>
          <w:rFonts w:eastAsia="宋体" w:hint="eastAsia"/>
          <w:lang w:val="en-US" w:eastAsia="zh-CN"/>
        </w:rPr>
        <w:t xml:space="preserve">　</w:t>
      </w:r>
      <w:r>
        <w:rPr>
          <w:rFonts w:eastAsia="宋体"/>
          <w:lang w:val="en-US" w:eastAsia="zh-CN"/>
        </w:rPr>
        <w:t xml:space="preserve">     </w:t>
      </w:r>
      <w:r w:rsidRPr="00F708A0">
        <w:rPr>
          <w:rFonts w:eastAsia="宋体"/>
          <w:noProof/>
          <w:lang w:val="en-US" w:eastAsia="zh-CN"/>
        </w:rPr>
        <w:pict>
          <v:shape id="图片 9" o:spid="_x0000_i1033" type="#_x0000_t75" style="width:158.25pt;height:336.75pt;visibility:visible">
            <v:imagedata r:id="rId15" o:title=""/>
          </v:shape>
        </w:pict>
      </w:r>
      <w:r>
        <w:rPr>
          <w:rFonts w:eastAsia="宋体"/>
          <w:lang w:val="en-US" w:eastAsia="zh-CN"/>
        </w:rPr>
        <w:t xml:space="preserve">    </w:t>
      </w:r>
      <w:r w:rsidRPr="00F708A0">
        <w:rPr>
          <w:rFonts w:eastAsia="宋体"/>
          <w:noProof/>
          <w:lang w:val="en-US" w:eastAsia="zh-CN"/>
        </w:rPr>
        <w:pict>
          <v:shape id="图片 11" o:spid="_x0000_i1034" type="#_x0000_t75" style="width:167.25pt;height:333.75pt;visibility:visible">
            <v:imagedata r:id="rId16" o:title=""/>
          </v:shape>
        </w:pict>
      </w: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</w:p>
    <w:p w:rsidR="00637871" w:rsidRDefault="00637871">
      <w:pPr>
        <w:pStyle w:val="a0"/>
        <w:framePr w:wrap="auto" w:yAlign="inline"/>
        <w:rPr>
          <w:rFonts w:eastAsia="宋体"/>
          <w:lang w:val="en-US" w:eastAsia="zh-CN"/>
        </w:rPr>
      </w:pPr>
    </w:p>
    <w:p w:rsidR="00637871" w:rsidRDefault="00637871">
      <w:pPr>
        <w:pStyle w:val="a0"/>
        <w:framePr w:wrap="auto" w:yAlign="inline"/>
        <w:rPr>
          <w:rFonts w:ascii="仿宋" w:eastAsia="仿宋" w:hAnsi="仿宋" w:cs="仿宋"/>
          <w:sz w:val="32"/>
          <w:szCs w:val="32"/>
          <w:lang w:val="en-US" w:eastAsia="zh-CN"/>
        </w:rPr>
      </w:pPr>
      <w:r>
        <w:rPr>
          <w:rFonts w:eastAsia="宋体" w:hint="eastAsia"/>
          <w:lang w:val="en-US" w:eastAsia="zh-CN"/>
        </w:rPr>
        <w:t xml:space="preserve">　</w:t>
      </w:r>
      <w:r>
        <w:rPr>
          <w:rFonts w:ascii="仿宋" w:eastAsia="仿宋" w:hAnsi="仿宋" w:cs="仿宋" w:hint="eastAsia"/>
          <w:sz w:val="32"/>
          <w:szCs w:val="32"/>
          <w:lang w:val="en-US" w:eastAsia="zh-CN"/>
        </w:rPr>
        <w:t>网络会场　　　　　　　　　报名成功</w:t>
      </w:r>
    </w:p>
    <w:p w:rsidR="00637871" w:rsidRPr="003B1056" w:rsidRDefault="00637871">
      <w:pPr>
        <w:pStyle w:val="a0"/>
        <w:framePr w:wrap="auto" w:yAlign="inline"/>
        <w:rPr>
          <w:rFonts w:eastAsia="宋体"/>
          <w:noProof/>
          <w:lang w:val="en-US" w:eastAsia="zh-CN"/>
        </w:rPr>
      </w:pPr>
      <w:r w:rsidRPr="00F708A0">
        <w:rPr>
          <w:rFonts w:eastAsia="宋体"/>
          <w:noProof/>
          <w:lang w:val="en-US" w:eastAsia="zh-CN"/>
        </w:rPr>
        <w:pict>
          <v:shape id="图片 13" o:spid="_x0000_i1035" type="#_x0000_t75" style="width:186pt;height:293.25pt;visibility:visible">
            <v:imagedata r:id="rId17" o:title=""/>
          </v:shape>
        </w:pict>
      </w:r>
      <w:r>
        <w:rPr>
          <w:rFonts w:eastAsia="宋体" w:hint="eastAsia"/>
          <w:lang w:val="en-US" w:eastAsia="zh-CN"/>
        </w:rPr>
        <w:t xml:space="preserve">　　　</w:t>
      </w:r>
    </w:p>
    <w:p w:rsidR="00637871" w:rsidRDefault="00637871">
      <w:pPr>
        <w:pStyle w:val="a0"/>
        <w:framePr w:wrap="auto" w:yAlign="inline"/>
        <w:jc w:val="center"/>
        <w:rPr>
          <w:lang w:eastAsia="zh-CN"/>
        </w:rPr>
      </w:pPr>
    </w:p>
    <w:p w:rsidR="00637871" w:rsidRPr="00B146E2" w:rsidRDefault="00637871">
      <w:pPr>
        <w:pStyle w:val="a0"/>
        <w:framePr w:wrap="auto" w:yAlign="inline"/>
        <w:jc w:val="left"/>
        <w:rPr>
          <w:rFonts w:eastAsia="PMingLiU"/>
        </w:rPr>
      </w:pPr>
    </w:p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PMingLiU" w:hAnsi="仿宋" w:cs="仿宋"/>
          <w:b/>
          <w:bCs/>
          <w:sz w:val="32"/>
          <w:szCs w:val="32"/>
        </w:rPr>
        <w:t>5</w:t>
      </w: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、通过浏览或搜索，找到心仪的用人单位</w:t>
      </w:r>
    </w:p>
    <w:p w:rsidR="00637871" w:rsidRDefault="00637871" w:rsidP="005E0488">
      <w:pPr>
        <w:pStyle w:val="a0"/>
        <w:framePr w:wrap="auto" w:yAlign="inline"/>
        <w:spacing w:line="560" w:lineRule="exact"/>
        <w:ind w:firstLineChars="200" w:firstLine="31680"/>
        <w:jc w:val="left"/>
        <w:rPr>
          <w:rFonts w:ascii="仿宋" w:eastAsia="PMingLiU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点击公司名称，进入查看单位和职位详情，如果看到匹配的岗位，可以直接点击【投递简历】，完善好的电子简历即可发送到用人单位邮箱，用人单位在收到心仪简历后，会在线联系毕业生，开展网络面试。</w:t>
      </w:r>
    </w:p>
    <w:p w:rsidR="00637871" w:rsidRDefault="00637871" w:rsidP="005E0488">
      <w:pPr>
        <w:pStyle w:val="a0"/>
        <w:framePr w:wrap="auto" w:yAlign="inline"/>
        <w:ind w:firstLineChars="100" w:firstLine="31680"/>
        <w:jc w:val="left"/>
        <w:rPr>
          <w:rFonts w:eastAsia="宋体"/>
        </w:rPr>
      </w:pPr>
      <w:r w:rsidRPr="00F708A0">
        <w:rPr>
          <w:rFonts w:eastAsia="宋体"/>
          <w:noProof/>
          <w:lang w:val="en-US" w:eastAsia="zh-CN"/>
        </w:rPr>
        <w:pict>
          <v:shape id="图片 14" o:spid="_x0000_i1036" type="#_x0000_t75" style="width:170.25pt;height:324.75pt;visibility:visible">
            <v:imagedata r:id="rId18" o:title=""/>
          </v:shape>
        </w:pict>
      </w:r>
      <w:r>
        <w:rPr>
          <w:rFonts w:eastAsia="宋体" w:hint="eastAsia"/>
          <w:lang w:eastAsia="zh-CN"/>
        </w:rPr>
        <w:t xml:space="preserve">　</w:t>
      </w:r>
      <w:r>
        <w:rPr>
          <w:rFonts w:eastAsia="宋体"/>
          <w:lang w:eastAsia="zh-CN"/>
        </w:rPr>
        <w:t xml:space="preserve"> </w:t>
      </w:r>
      <w:r>
        <w:rPr>
          <w:rFonts w:eastAsia="PMingLiU"/>
        </w:rPr>
        <w:t xml:space="preserve">   </w:t>
      </w:r>
      <w:r w:rsidRPr="00F708A0">
        <w:rPr>
          <w:rFonts w:eastAsia="宋体"/>
          <w:noProof/>
          <w:lang w:val="en-US" w:eastAsia="zh-CN"/>
        </w:rPr>
        <w:pict>
          <v:shape id="图片 15" o:spid="_x0000_i1037" type="#_x0000_t75" style="width:172.5pt;height:327.75pt;visibility:visible">
            <v:imagedata r:id="rId19" o:title=""/>
          </v:shape>
        </w:pict>
      </w:r>
    </w:p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PMingLiU" w:hAnsi="仿宋" w:cs="仿宋"/>
          <w:sz w:val="32"/>
          <w:szCs w:val="32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 xml:space="preserve">　毕业生也可在【网申进度】中实时查看求职进度</w:t>
      </w:r>
    </w:p>
    <w:p w:rsidR="00637871" w:rsidRDefault="00637871">
      <w:pPr>
        <w:pStyle w:val="a0"/>
        <w:framePr w:wrap="auto" w:yAlign="inline"/>
        <w:jc w:val="left"/>
        <w:rPr>
          <w:rFonts w:eastAsia="宋体"/>
          <w:lang w:eastAsia="zh-CN"/>
        </w:rPr>
      </w:pPr>
      <w:r w:rsidRPr="00F708A0">
        <w:rPr>
          <w:rFonts w:eastAsia="宋体"/>
          <w:noProof/>
          <w:lang w:val="en-US" w:eastAsia="zh-CN"/>
        </w:rPr>
        <w:pict>
          <v:shape id="图片 29" o:spid="_x0000_i1038" type="#_x0000_t75" alt="1581565654(1)" style="width:183pt;height:321pt;visibility:visible">
            <v:imagedata r:id="rId20" o:title=""/>
          </v:shape>
        </w:pict>
      </w:r>
      <w:r>
        <w:rPr>
          <w:rFonts w:eastAsia="宋体" w:hint="eastAsia"/>
          <w:lang w:eastAsia="zh-CN"/>
        </w:rPr>
        <w:t xml:space="preserve">　　</w:t>
      </w:r>
      <w:r w:rsidRPr="00F708A0">
        <w:rPr>
          <w:rFonts w:eastAsia="宋体"/>
          <w:noProof/>
          <w:lang w:val="en-US" w:eastAsia="zh-CN"/>
        </w:rPr>
        <w:pict>
          <v:shape id="图片 30" o:spid="_x0000_i1039" type="#_x0000_t75" alt="b2f20ac5cb61739780c48a1deb75d9e" style="width:180.75pt;height:316.5pt;visibility:visible">
            <v:imagedata r:id="rId21" o:title=""/>
          </v:shape>
        </w:pict>
      </w:r>
    </w:p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提示：添加到我的小程序，不错过最新工作机会。</w:t>
      </w:r>
    </w:p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1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、你可以点击右上角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  <w:lang w:val="de-DE"/>
        </w:rPr>
        <w:t>···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，选择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添加到我的小程序</w:t>
      </w:r>
      <w:r>
        <w:rPr>
          <w:rFonts w:ascii="仿宋" w:eastAsia="仿宋" w:hAnsi="仿宋" w:cs="仿宋" w:hint="eastAsia"/>
          <w:sz w:val="32"/>
          <w:szCs w:val="32"/>
        </w:rPr>
        <w:t>”</w:t>
      </w:r>
    </w:p>
    <w:p w:rsidR="00637871" w:rsidRDefault="00637871">
      <w:pPr>
        <w:pStyle w:val="a0"/>
        <w:framePr w:wrap="auto" w:yAlign="inline"/>
        <w:jc w:val="center"/>
      </w:pPr>
      <w:r w:rsidRPr="00F708A0">
        <w:rPr>
          <w:noProof/>
          <w:lang w:val="en-US" w:eastAsia="zh-CN"/>
        </w:rPr>
        <w:pict>
          <v:shape id="officeArt object" o:spid="_x0000_i1040" type="#_x0000_t75" alt="图片" style="width:146.25pt;height:235.5pt;visibility:visible">
            <v:imagedata r:id="rId22" o:title=""/>
          </v:shape>
        </w:pict>
      </w:r>
    </w:p>
    <w:p w:rsidR="00637871" w:rsidRDefault="00637871">
      <w:pPr>
        <w:pStyle w:val="a0"/>
        <w:framePr w:wrap="auto" w:yAlign="inline"/>
        <w:jc w:val="left"/>
      </w:pPr>
    </w:p>
    <w:p w:rsidR="00637871" w:rsidRDefault="00637871" w:rsidP="005E0488">
      <w:pPr>
        <w:pStyle w:val="a0"/>
        <w:framePr w:wrap="auto" w:yAlign="inline"/>
        <w:spacing w:line="560" w:lineRule="exact"/>
        <w:ind w:firstLineChars="200" w:firstLine="31680"/>
        <w:jc w:val="left"/>
        <w:rPr>
          <w:rFonts w:ascii="仿宋" w:eastAsia="仿宋" w:hAnsi="仿宋" w:cs="仿宋"/>
          <w:sz w:val="32"/>
          <w:szCs w:val="32"/>
        </w:rPr>
      </w:pPr>
      <w:r>
        <w:rPr>
          <w:rFonts w:ascii="仿宋" w:eastAsia="仿宋" w:hAnsi="仿宋" w:cs="仿宋"/>
          <w:sz w:val="32"/>
          <w:szCs w:val="32"/>
        </w:rPr>
        <w:t>2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、安卓用户还可以点击右上角</w:t>
      </w:r>
      <w:r>
        <w:rPr>
          <w:rFonts w:ascii="仿宋" w:eastAsia="仿宋" w:hAnsi="仿宋" w:cs="仿宋" w:hint="eastAsia"/>
          <w:sz w:val="32"/>
          <w:szCs w:val="32"/>
        </w:rPr>
        <w:t>“</w:t>
      </w:r>
      <w:r>
        <w:rPr>
          <w:rFonts w:ascii="仿宋" w:eastAsia="仿宋" w:hAnsi="仿宋" w:cs="仿宋" w:hint="eastAsia"/>
          <w:b/>
          <w:bCs/>
          <w:sz w:val="32"/>
          <w:szCs w:val="32"/>
          <w:lang w:val="de-DE"/>
        </w:rPr>
        <w:t>···</w:t>
      </w:r>
      <w:r>
        <w:rPr>
          <w:rFonts w:ascii="仿宋" w:eastAsia="仿宋" w:hAnsi="仿宋" w:cs="仿宋" w:hint="eastAsia"/>
          <w:sz w:val="32"/>
          <w:szCs w:val="32"/>
        </w:rPr>
        <w:t>”</w:t>
      </w: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后，选择</w:t>
      </w:r>
      <w:r>
        <w:rPr>
          <w:rFonts w:ascii="仿宋" w:eastAsia="仿宋" w:hAnsi="仿宋" w:cs="仿宋" w:hint="eastAsia"/>
          <w:b/>
          <w:bCs/>
          <w:sz w:val="32"/>
          <w:szCs w:val="32"/>
        </w:rPr>
        <w:t>“添加到桌面”</w:t>
      </w:r>
      <w:r>
        <w:rPr>
          <w:rFonts w:ascii="仿宋" w:eastAsia="仿宋" w:hAnsi="仿宋" w:cs="仿宋" w:hint="eastAsia"/>
          <w:sz w:val="32"/>
          <w:szCs w:val="32"/>
        </w:rPr>
        <w:t>。</w:t>
      </w:r>
    </w:p>
    <w:p w:rsidR="00637871" w:rsidRDefault="00637871">
      <w:pPr>
        <w:pStyle w:val="a0"/>
        <w:framePr w:wrap="auto" w:yAlign="inline"/>
        <w:jc w:val="center"/>
      </w:pPr>
      <w:r w:rsidRPr="00F708A0">
        <w:rPr>
          <w:noProof/>
          <w:lang w:val="en-US" w:eastAsia="zh-CN"/>
        </w:rPr>
        <w:pict>
          <v:shape id="_x0000_i1041" type="#_x0000_t75" alt="图片" style="width:137.25pt;height:285.75pt;visibility:visible">
            <v:imagedata r:id="rId23" o:title=""/>
          </v:shape>
        </w:pict>
      </w:r>
    </w:p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</w:p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ＰＣ端</w:t>
      </w:r>
    </w:p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１、打开学校就业信息网，找到网络双选会并点击网络双选会详情页</w:t>
      </w:r>
    </w:p>
    <w:p w:rsidR="00637871" w:rsidRDefault="00637871">
      <w:pPr>
        <w:pStyle w:val="a0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 w:rsidRPr="00F708A0">
        <w:rPr>
          <w:noProof/>
          <w:lang w:val="en-US" w:eastAsia="zh-CN"/>
        </w:rPr>
        <w:pict>
          <v:shape id="图片 17" o:spid="_x0000_i1042" type="#_x0000_t75" style="width:403.5pt;height:210pt;visibility:visible">
            <v:imagedata r:id="rId24" o:title=""/>
          </v:shape>
        </w:pict>
      </w:r>
    </w:p>
    <w:p w:rsidR="00637871" w:rsidRDefault="0063787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２、进入网络双选会详情页后，找到当前状态后边有进入网络会场然后点击进入即可</w:t>
      </w:r>
    </w:p>
    <w:p w:rsidR="00637871" w:rsidRDefault="00637871">
      <w:pPr>
        <w:pStyle w:val="a0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 w:rsidRPr="00F708A0">
        <w:rPr>
          <w:rFonts w:ascii="仿宋" w:eastAsia="仿宋" w:hAnsi="仿宋" w:cs="仿宋"/>
          <w:b/>
          <w:noProof/>
          <w:sz w:val="32"/>
          <w:szCs w:val="32"/>
          <w:lang w:val="en-US" w:eastAsia="zh-CN"/>
        </w:rPr>
        <w:pict>
          <v:shape id="图片 19" o:spid="_x0000_i1043" type="#_x0000_t75" style="width:414.75pt;height:227.25pt;visibility:visible">
            <v:imagedata r:id="rId25" o:title=""/>
          </v:shape>
        </w:pict>
      </w:r>
    </w:p>
    <w:p w:rsidR="00637871" w:rsidRDefault="00637871">
      <w:pPr>
        <w:pStyle w:val="a0"/>
        <w:framePr w:wrap="auto" w:yAlign="inline"/>
        <w:numPr>
          <w:ilvl w:val="0"/>
          <w:numId w:val="1"/>
        </w:numPr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网络会场，在岗位推荐页面，每一个职位都有投递按钮，点击投递按钮及可进入职位的详情页</w:t>
      </w:r>
    </w:p>
    <w:p w:rsidR="00637871" w:rsidRDefault="00637871">
      <w:pPr>
        <w:pStyle w:val="a0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 xml:space="preserve">　　　</w:t>
      </w:r>
    </w:p>
    <w:p w:rsidR="00637871" w:rsidRDefault="00637871">
      <w:pPr>
        <w:pStyle w:val="a0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 w:rsidRPr="00F708A0">
        <w:rPr>
          <w:rFonts w:ascii="仿宋" w:eastAsia="仿宋" w:hAnsi="仿宋" w:cs="仿宋"/>
          <w:b/>
          <w:noProof/>
          <w:sz w:val="32"/>
          <w:szCs w:val="32"/>
          <w:lang w:val="en-US" w:eastAsia="zh-CN"/>
        </w:rPr>
        <w:pict>
          <v:shape id="图片 33" o:spid="_x0000_i1044" type="#_x0000_t75" style="width:416.25pt;height:101.25pt;visibility:visible">
            <v:imagedata r:id="rId26" o:title="" cropbottom="31074f" cropleft="-213f"/>
          </v:shape>
        </w:pict>
      </w:r>
    </w:p>
    <w:p w:rsidR="00637871" w:rsidRDefault="00637871" w:rsidP="004A6F61">
      <w:pPr>
        <w:pStyle w:val="a0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 w:rsidRPr="00F708A0">
        <w:rPr>
          <w:rFonts w:ascii="仿宋" w:eastAsia="仿宋" w:hAnsi="仿宋" w:cs="仿宋"/>
          <w:b/>
          <w:noProof/>
          <w:sz w:val="32"/>
          <w:szCs w:val="32"/>
          <w:lang w:val="en-US" w:eastAsia="zh-CN"/>
        </w:rPr>
        <w:pict>
          <v:shape id="图片 34" o:spid="_x0000_i1045" type="#_x0000_t75" alt="lALPDgQ9rrxb12fNA5fNB3M_1907_919" style="width:399pt;height:255pt;visibility:visible">
            <v:imagedata r:id="rId27" o:title="" croptop="13281f" cropleft="149f"/>
          </v:shape>
        </w:pict>
      </w:r>
    </w:p>
    <w:p w:rsidR="00637871" w:rsidRDefault="00637871" w:rsidP="004A6F61">
      <w:pPr>
        <w:pStyle w:val="a0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 w:rsidRPr="00F708A0">
        <w:rPr>
          <w:rFonts w:ascii="仿宋" w:eastAsia="仿宋" w:hAnsi="仿宋" w:cs="仿宋"/>
          <w:b/>
          <w:noProof/>
          <w:sz w:val="32"/>
          <w:szCs w:val="32"/>
          <w:lang w:val="en-US" w:eastAsia="zh-CN"/>
        </w:rPr>
        <w:pict>
          <v:shape id="图片 35" o:spid="_x0000_i1046" type="#_x0000_t75" alt="lALPDgQ9rrwnlpHNA5fNB3s_1915_919" style="width:414.75pt;height:184.5pt;visibility:visible">
            <v:imagedata r:id="rId28" o:title="" croptop="3507f"/>
          </v:shape>
        </w:pict>
      </w:r>
    </w:p>
    <w:p w:rsidR="00637871" w:rsidRDefault="00637871" w:rsidP="004A6F61">
      <w:pPr>
        <w:pStyle w:val="a0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在查看企业单独职位详情页面，右上角可进行投递简历，点击投递简历按钮之后会出现一个二维码，用手机微信扫一扫即可投递简历</w:t>
      </w:r>
    </w:p>
    <w:p w:rsidR="00637871" w:rsidRDefault="00637871" w:rsidP="004A6F61">
      <w:pPr>
        <w:pStyle w:val="a0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 w:rsidRPr="00F708A0">
        <w:rPr>
          <w:rFonts w:ascii="仿宋" w:eastAsia="仿宋" w:hAnsi="仿宋" w:cs="仿宋"/>
          <w:b/>
          <w:noProof/>
          <w:sz w:val="32"/>
          <w:szCs w:val="32"/>
          <w:lang w:val="en-US" w:eastAsia="zh-CN"/>
        </w:rPr>
        <w:pict>
          <v:shape id="图片 10" o:spid="_x0000_i1047" type="#_x0000_t75" alt="lALPDgQ9rrxpwZnNA6LNB2k_1897_930" style="width:409.5pt;height:206.25pt;visibility:visible">
            <v:imagedata r:id="rId29" o:title=""/>
          </v:shape>
        </w:pict>
      </w:r>
    </w:p>
    <w:p w:rsidR="00637871" w:rsidRDefault="00637871" w:rsidP="004A6F61">
      <w:pPr>
        <w:pStyle w:val="a0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 w:rsidRPr="00F708A0">
        <w:rPr>
          <w:rFonts w:ascii="仿宋" w:eastAsia="仿宋" w:hAnsi="仿宋" w:cs="仿宋"/>
          <w:b/>
          <w:noProof/>
          <w:sz w:val="32"/>
          <w:szCs w:val="32"/>
          <w:lang w:val="en-US" w:eastAsia="zh-CN"/>
        </w:rPr>
        <w:pict>
          <v:shape id="图片 36" o:spid="_x0000_i1048" type="#_x0000_t75" alt="lALPDgQ9rrxtnwPNA5jNB24_1902_920" style="width:414pt;height:200.25pt;visibility:visible">
            <v:imagedata r:id="rId30" o:title=""/>
          </v:shape>
        </w:pict>
      </w:r>
    </w:p>
    <w:p w:rsidR="00637871" w:rsidRDefault="00637871" w:rsidP="004A6F6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zh-CN" w:eastAsia="zh-CN"/>
        </w:rPr>
      </w:pPr>
      <w:r>
        <w:rPr>
          <w:rFonts w:ascii="仿宋" w:eastAsia="仿宋" w:hAnsi="仿宋" w:cs="仿宋" w:hint="eastAsia"/>
          <w:b/>
          <w:bCs/>
          <w:sz w:val="32"/>
          <w:szCs w:val="32"/>
          <w:lang w:val="zh-CN" w:eastAsia="zh-CN"/>
        </w:rPr>
        <w:t>注：学生可提前登录小程序账号创建并完善简历，投递简历时可直接投递，无需再完善简历</w:t>
      </w:r>
    </w:p>
    <w:p w:rsidR="00637871" w:rsidRDefault="00637871" w:rsidP="004A6F61">
      <w:pPr>
        <w:pStyle w:val="a0"/>
        <w:framePr w:wrap="auto" w:yAlign="inline"/>
        <w:spacing w:line="560" w:lineRule="exact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  <w:r>
        <w:rPr>
          <w:rFonts w:ascii="仿宋" w:eastAsia="仿宋" w:hAnsi="仿宋" w:cs="仿宋" w:hint="eastAsia"/>
          <w:sz w:val="32"/>
          <w:szCs w:val="32"/>
          <w:lang w:val="zh-CN" w:eastAsia="zh-CN"/>
        </w:rPr>
        <w:t>４、</w:t>
      </w:r>
      <w:r>
        <w:rPr>
          <w:rFonts w:ascii="仿宋" w:eastAsia="仿宋" w:hAnsi="仿宋" w:cs="仿宋" w:hint="eastAsia"/>
          <w:b/>
          <w:bCs/>
          <w:sz w:val="32"/>
          <w:szCs w:val="32"/>
          <w:lang w:val="en-US" w:eastAsia="zh-CN"/>
        </w:rPr>
        <w:t>学生可在小程序网申进度中查看投递简历情况</w:t>
      </w:r>
    </w:p>
    <w:p w:rsidR="00637871" w:rsidRDefault="00637871" w:rsidP="004A6F61">
      <w:pPr>
        <w:pStyle w:val="a0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  <w:r w:rsidRPr="00F708A0">
        <w:rPr>
          <w:rFonts w:eastAsia="宋体"/>
          <w:noProof/>
          <w:lang w:val="en-US" w:eastAsia="zh-CN"/>
        </w:rPr>
        <w:pict>
          <v:shape id="图片 37" o:spid="_x0000_i1049" type="#_x0000_t75" alt="1581565654(1)" style="width:183pt;height:346.5pt;visibility:visible">
            <v:imagedata r:id="rId20" o:title=""/>
          </v:shape>
        </w:pict>
      </w:r>
      <w:r w:rsidRPr="00F708A0">
        <w:rPr>
          <w:rFonts w:eastAsia="宋体"/>
          <w:noProof/>
          <w:lang w:val="en-US" w:eastAsia="zh-CN"/>
        </w:rPr>
        <w:pict>
          <v:shape id="图片 39" o:spid="_x0000_i1050" type="#_x0000_t75" alt="b2f20ac5cb61739780c48a1deb75d9e" style="width:180.75pt;height:345pt;visibility:visible">
            <v:imagedata r:id="rId21" o:title=""/>
          </v:shape>
        </w:pict>
      </w:r>
    </w:p>
    <w:p w:rsidR="00637871" w:rsidRDefault="00637871">
      <w:pPr>
        <w:pStyle w:val="a0"/>
        <w:framePr w:wrap="auto" w:yAlign="inline"/>
        <w:jc w:val="left"/>
        <w:rPr>
          <w:rFonts w:ascii="仿宋" w:eastAsia="仿宋" w:hAnsi="仿宋" w:cs="仿宋"/>
          <w:b/>
          <w:bCs/>
          <w:sz w:val="32"/>
          <w:szCs w:val="32"/>
          <w:lang w:val="en-US" w:eastAsia="zh-CN"/>
        </w:rPr>
      </w:pPr>
    </w:p>
    <w:sectPr w:rsidR="00637871" w:rsidSect="005F3C74">
      <w:headerReference w:type="default" r:id="rId31"/>
      <w:footerReference w:type="default" r:id="rId32"/>
      <w:pgSz w:w="11900" w:h="16840"/>
      <w:pgMar w:top="1440" w:right="1800" w:bottom="1440" w:left="1800" w:header="851" w:footer="992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637871" w:rsidRDefault="00637871">
      <w:pPr>
        <w:framePr w:wrap="around"/>
      </w:pPr>
      <w:r>
        <w:separator/>
      </w:r>
    </w:p>
  </w:endnote>
  <w:endnote w:type="continuationSeparator" w:id="0">
    <w:p w:rsidR="00637871" w:rsidRDefault="00637871">
      <w:pPr>
        <w:framePr w:wrap="around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Helvetica Neue">
    <w:altName w:val="Courier New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微软雅黑">
    <w:altName w:val="宋体"/>
    <w:panose1 w:val="00000000000000000000"/>
    <w:charset w:val="86"/>
    <w:family w:val="swiss"/>
    <w:notTrueType/>
    <w:pitch w:val="variable"/>
    <w:sig w:usb0="00000001" w:usb1="080E0000" w:usb2="00000010" w:usb3="00000000" w:csb0="00040000" w:csb1="00000000"/>
  </w:font>
  <w:font w:name="仿宋">
    <w:altName w:val="宋体"/>
    <w:panose1 w:val="00000000000000000000"/>
    <w:charset w:val="86"/>
    <w:family w:val="modern"/>
    <w:notTrueType/>
    <w:pitch w:val="fixed"/>
    <w:sig w:usb0="00000001" w:usb1="080E0000" w:usb2="00000010" w:usb3="00000000" w:csb0="00040000" w:csb1="00000000"/>
  </w:font>
  <w:font w:name="PMingLiU">
    <w:altName w:val="??朢痽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871" w:rsidRDefault="00637871">
    <w:pPr>
      <w:pStyle w:val="a"/>
      <w:framePr w:wrap="auto" w:yAlign="inlin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637871" w:rsidRDefault="00637871">
      <w:pPr>
        <w:framePr w:wrap="around"/>
      </w:pPr>
      <w:r>
        <w:separator/>
      </w:r>
    </w:p>
  </w:footnote>
  <w:footnote w:type="continuationSeparator" w:id="0">
    <w:p w:rsidR="00637871" w:rsidRDefault="00637871">
      <w:pPr>
        <w:framePr w:wrap="around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37871" w:rsidRDefault="00637871">
    <w:pPr>
      <w:pStyle w:val="a"/>
      <w:framePr w:wrap="auto" w:yAlign="inlin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232C33C"/>
    <w:multiLevelType w:val="singleLevel"/>
    <w:tmpl w:val="3232C33C"/>
    <w:lvl w:ilvl="0">
      <w:start w:val="3"/>
      <w:numFmt w:val="decimalFullWidth"/>
      <w:suff w:val="nothing"/>
      <w:lvlText w:val="%1、"/>
      <w:lvlJc w:val="left"/>
      <w:rPr>
        <w:rFonts w:cs="Times New Roman" w:hint="eastAsi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displayBackgroundShape/>
  <w:bordersDoNotSurroundHeader/>
  <w:bordersDoNotSurroundFooter/>
  <w:defaultTabStop w:val="0"/>
  <w:noPunctuationKerning/>
  <w:characterSpacingControl w:val="doNotCompress"/>
  <w:noLineBreaksAfter w:lang="zh-CN" w:val="([{«‘“⦅〈《「『【〔〖〘〝︵︷︹︻︽︿﹁﹃﹇﹙﹛﹝｢"/>
  <w:noLineBreaksBefore w:lang="zh-CN" w:val=")&gt;?]}¨°·ˇˉ―‖’”…‰′″℃∶、。〃〉》」』】〕〗〞︶︺︾﹀﹄﹚﹜﹞！＂％＇），．：；？］｀｜｝～￠"/>
  <w:footnotePr>
    <w:footnote w:id="-1"/>
    <w:footnote w:id="0"/>
  </w:footnotePr>
  <w:endnotePr>
    <w:endnote w:id="-1"/>
    <w:endnote w:id="0"/>
  </w:endnotePr>
  <w:compat>
    <w:doNotExpandShiftReturn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172A27"/>
    <w:rsid w:val="AF6795F3"/>
    <w:rsid w:val="EF77D062"/>
    <w:rsid w:val="F5DD7143"/>
    <w:rsid w:val="000F6B14"/>
    <w:rsid w:val="001669BE"/>
    <w:rsid w:val="00172A27"/>
    <w:rsid w:val="001F705B"/>
    <w:rsid w:val="002022B1"/>
    <w:rsid w:val="002F1641"/>
    <w:rsid w:val="003B1056"/>
    <w:rsid w:val="003E76AE"/>
    <w:rsid w:val="003F2D5C"/>
    <w:rsid w:val="00431129"/>
    <w:rsid w:val="00470B20"/>
    <w:rsid w:val="004A6F61"/>
    <w:rsid w:val="005160C0"/>
    <w:rsid w:val="00520852"/>
    <w:rsid w:val="00581137"/>
    <w:rsid w:val="005958CC"/>
    <w:rsid w:val="005E0488"/>
    <w:rsid w:val="005F3C74"/>
    <w:rsid w:val="00637871"/>
    <w:rsid w:val="006742E9"/>
    <w:rsid w:val="006E71F6"/>
    <w:rsid w:val="00762A56"/>
    <w:rsid w:val="00770302"/>
    <w:rsid w:val="00811E15"/>
    <w:rsid w:val="008363C2"/>
    <w:rsid w:val="00840142"/>
    <w:rsid w:val="008B4FF3"/>
    <w:rsid w:val="00947871"/>
    <w:rsid w:val="009A0029"/>
    <w:rsid w:val="009B48B3"/>
    <w:rsid w:val="009E3B5B"/>
    <w:rsid w:val="009E7DD0"/>
    <w:rsid w:val="009F00F5"/>
    <w:rsid w:val="00A330C3"/>
    <w:rsid w:val="00A335C2"/>
    <w:rsid w:val="00A53365"/>
    <w:rsid w:val="00A73825"/>
    <w:rsid w:val="00A81E35"/>
    <w:rsid w:val="00A847D4"/>
    <w:rsid w:val="00AC1564"/>
    <w:rsid w:val="00B146E2"/>
    <w:rsid w:val="00B23A3D"/>
    <w:rsid w:val="00B65520"/>
    <w:rsid w:val="00C41632"/>
    <w:rsid w:val="00D8108B"/>
    <w:rsid w:val="00DC08C2"/>
    <w:rsid w:val="00E23C16"/>
    <w:rsid w:val="00E34F00"/>
    <w:rsid w:val="00E965D4"/>
    <w:rsid w:val="00E974FA"/>
    <w:rsid w:val="00F643A3"/>
    <w:rsid w:val="00F67A8B"/>
    <w:rsid w:val="00F708A0"/>
    <w:rsid w:val="00F94CF9"/>
    <w:rsid w:val="01B75960"/>
    <w:rsid w:val="04BC401B"/>
    <w:rsid w:val="05EC24D2"/>
    <w:rsid w:val="065B42FC"/>
    <w:rsid w:val="076957F1"/>
    <w:rsid w:val="078F558C"/>
    <w:rsid w:val="096B1D61"/>
    <w:rsid w:val="09B61BD9"/>
    <w:rsid w:val="0C5B6440"/>
    <w:rsid w:val="12A6569A"/>
    <w:rsid w:val="14272A5E"/>
    <w:rsid w:val="156F0CD7"/>
    <w:rsid w:val="15BA4F81"/>
    <w:rsid w:val="15BD7A30"/>
    <w:rsid w:val="171A4300"/>
    <w:rsid w:val="17CA06EE"/>
    <w:rsid w:val="17D81EE9"/>
    <w:rsid w:val="19E55987"/>
    <w:rsid w:val="1ACD59FB"/>
    <w:rsid w:val="1C894D5F"/>
    <w:rsid w:val="1CD8258D"/>
    <w:rsid w:val="1F76007F"/>
    <w:rsid w:val="1FCC31BF"/>
    <w:rsid w:val="200B5315"/>
    <w:rsid w:val="20422667"/>
    <w:rsid w:val="20484A23"/>
    <w:rsid w:val="208C547B"/>
    <w:rsid w:val="22226FB3"/>
    <w:rsid w:val="24BD1F3F"/>
    <w:rsid w:val="24DE5B00"/>
    <w:rsid w:val="2517606C"/>
    <w:rsid w:val="260A2A7D"/>
    <w:rsid w:val="26902369"/>
    <w:rsid w:val="278A7D80"/>
    <w:rsid w:val="282B076E"/>
    <w:rsid w:val="295D3849"/>
    <w:rsid w:val="29F67558"/>
    <w:rsid w:val="2D197054"/>
    <w:rsid w:val="2D1E6F59"/>
    <w:rsid w:val="2E9B5B78"/>
    <w:rsid w:val="2F1030C5"/>
    <w:rsid w:val="31836298"/>
    <w:rsid w:val="31C0443D"/>
    <w:rsid w:val="3320793A"/>
    <w:rsid w:val="348E68CA"/>
    <w:rsid w:val="34903A9D"/>
    <w:rsid w:val="351C76EB"/>
    <w:rsid w:val="35E14094"/>
    <w:rsid w:val="36631190"/>
    <w:rsid w:val="36A47190"/>
    <w:rsid w:val="37DA53B8"/>
    <w:rsid w:val="37EB6852"/>
    <w:rsid w:val="385D255C"/>
    <w:rsid w:val="38D636FB"/>
    <w:rsid w:val="38EA161A"/>
    <w:rsid w:val="39030828"/>
    <w:rsid w:val="39B86B0B"/>
    <w:rsid w:val="39F66DB3"/>
    <w:rsid w:val="3A1D2513"/>
    <w:rsid w:val="3B94601D"/>
    <w:rsid w:val="3CD306A1"/>
    <w:rsid w:val="3CF91FAA"/>
    <w:rsid w:val="3D6552C9"/>
    <w:rsid w:val="3EC918DB"/>
    <w:rsid w:val="3ED87DB5"/>
    <w:rsid w:val="3EDF1E52"/>
    <w:rsid w:val="40EA40B0"/>
    <w:rsid w:val="41A04FA1"/>
    <w:rsid w:val="42741849"/>
    <w:rsid w:val="42B55789"/>
    <w:rsid w:val="446325C1"/>
    <w:rsid w:val="449B713E"/>
    <w:rsid w:val="45190031"/>
    <w:rsid w:val="45A84AB1"/>
    <w:rsid w:val="45B214F8"/>
    <w:rsid w:val="4896333B"/>
    <w:rsid w:val="49AA172D"/>
    <w:rsid w:val="4A9A6310"/>
    <w:rsid w:val="4AC35118"/>
    <w:rsid w:val="4B11743B"/>
    <w:rsid w:val="4B1812FB"/>
    <w:rsid w:val="4BD45CEC"/>
    <w:rsid w:val="4D850C50"/>
    <w:rsid w:val="519F362F"/>
    <w:rsid w:val="51B16D2E"/>
    <w:rsid w:val="5223400B"/>
    <w:rsid w:val="52DF68D6"/>
    <w:rsid w:val="53C94776"/>
    <w:rsid w:val="53EF5843"/>
    <w:rsid w:val="53F66C7F"/>
    <w:rsid w:val="549431F7"/>
    <w:rsid w:val="56DD24AD"/>
    <w:rsid w:val="56F455EE"/>
    <w:rsid w:val="579C192A"/>
    <w:rsid w:val="58864826"/>
    <w:rsid w:val="5972128D"/>
    <w:rsid w:val="59A47B29"/>
    <w:rsid w:val="5A166A07"/>
    <w:rsid w:val="5A1F4544"/>
    <w:rsid w:val="5BBA6FF7"/>
    <w:rsid w:val="5BC66522"/>
    <w:rsid w:val="5C0E3599"/>
    <w:rsid w:val="5CE141A6"/>
    <w:rsid w:val="5CFD722D"/>
    <w:rsid w:val="5D3B3A67"/>
    <w:rsid w:val="61C442D6"/>
    <w:rsid w:val="63E521EE"/>
    <w:rsid w:val="66560FFA"/>
    <w:rsid w:val="668A39EA"/>
    <w:rsid w:val="68C9619C"/>
    <w:rsid w:val="69EC7B85"/>
    <w:rsid w:val="6A80414D"/>
    <w:rsid w:val="6C2C0889"/>
    <w:rsid w:val="6D132237"/>
    <w:rsid w:val="6EF679DE"/>
    <w:rsid w:val="6FB30254"/>
    <w:rsid w:val="70E910DA"/>
    <w:rsid w:val="71974EE4"/>
    <w:rsid w:val="745A5201"/>
    <w:rsid w:val="776902AD"/>
    <w:rsid w:val="78401E9D"/>
    <w:rsid w:val="7AFD28DF"/>
    <w:rsid w:val="7B8440BD"/>
    <w:rsid w:val="7BA8446E"/>
    <w:rsid w:val="7C520C0D"/>
    <w:rsid w:val="7CD44A6C"/>
    <w:rsid w:val="7CD57F07"/>
    <w:rsid w:val="7D622AFE"/>
    <w:rsid w:val="8EF9DB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宋体" w:hAnsi="Times New Roman" w:cs="Times New Roman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locked="1" w:uiPriority="0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locked="1" w:uiPriority="0"/>
    <w:lsdException w:name="HTML Bottom of Form" w:locked="1" w:uiPriority="0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locked="1" w:uiPriority="0"/>
    <w:lsdException w:name="annotation subject" w:semiHidden="1" w:unhideWhenUsed="1"/>
    <w:lsdException w:name="No List" w:locked="1" w:uiPriority="0"/>
    <w:lsdException w:name="Outline List 1" w:locked="1" w:uiPriority="0"/>
    <w:lsdException w:name="Outline List 2" w:locked="1" w:uiPriority="0"/>
    <w:lsdException w:name="Outline List 3" w:locked="1" w:uiPriority="0"/>
    <w:lsdException w:name="Table Simple 1" w:locked="1" w:uiPriority="0"/>
    <w:lsdException w:name="Table Simple 2" w:locked="1" w:uiPriority="0"/>
    <w:lsdException w:name="Table Simple 3" w:locked="1" w:uiPriority="0"/>
    <w:lsdException w:name="Table Classic 1" w:locked="1" w:uiPriority="0"/>
    <w:lsdException w:name="Table Classic 2" w:locked="1" w:uiPriority="0"/>
    <w:lsdException w:name="Table Classic 3" w:locked="1" w:uiPriority="0"/>
    <w:lsdException w:name="Table Classic 4" w:locked="1" w:uiPriority="0"/>
    <w:lsdException w:name="Table Colorful 1" w:locked="1" w:uiPriority="0"/>
    <w:lsdException w:name="Table Colorful 2" w:locked="1" w:uiPriority="0"/>
    <w:lsdException w:name="Table Colorful 3" w:locked="1" w:uiPriority="0"/>
    <w:lsdException w:name="Table Columns 1" w:locked="1" w:uiPriority="0"/>
    <w:lsdException w:name="Table Columns 2" w:locked="1" w:uiPriority="0"/>
    <w:lsdException w:name="Table Columns 3" w:locked="1" w:uiPriority="0"/>
    <w:lsdException w:name="Table Columns 4" w:locked="1" w:uiPriority="0"/>
    <w:lsdException w:name="Table Columns 5" w:locked="1" w:uiPriority="0"/>
    <w:lsdException w:name="Table Grid 1" w:locked="1" w:uiPriority="0"/>
    <w:lsdException w:name="Table Grid 2" w:locked="1" w:uiPriority="0"/>
    <w:lsdException w:name="Table Grid 3" w:locked="1" w:uiPriority="0"/>
    <w:lsdException w:name="Table Grid 4" w:locked="1" w:uiPriority="0"/>
    <w:lsdException w:name="Table Grid 5" w:locked="1" w:uiPriority="0"/>
    <w:lsdException w:name="Table Grid 6" w:locked="1" w:uiPriority="0"/>
    <w:lsdException w:name="Table Grid 7" w:locked="1" w:uiPriority="0"/>
    <w:lsdException w:name="Table Grid 8" w:locked="1" w:uiPriority="0"/>
    <w:lsdException w:name="Table List 1" w:locked="1" w:uiPriority="0"/>
    <w:lsdException w:name="Table List 2" w:locked="1" w:uiPriority="0"/>
    <w:lsdException w:name="Table List 3" w:locked="1" w:uiPriority="0"/>
    <w:lsdException w:name="Table List 4" w:locked="1" w:uiPriority="0"/>
    <w:lsdException w:name="Table List 5" w:locked="1" w:uiPriority="0"/>
    <w:lsdException w:name="Table List 6" w:locked="1" w:uiPriority="0"/>
    <w:lsdException w:name="Table List 7" w:locked="1" w:uiPriority="0"/>
    <w:lsdException w:name="Table List 8" w:locked="1" w:uiPriority="0"/>
    <w:lsdException w:name="Table 3D effects 1" w:locked="1" w:uiPriority="0"/>
    <w:lsdException w:name="Table 3D effects 2" w:locked="1" w:uiPriority="0"/>
    <w:lsdException w:name="Table 3D effects 3" w:locked="1" w:uiPriority="0"/>
    <w:lsdException w:name="Table Contemporary" w:locked="1" w:uiPriority="0"/>
    <w:lsdException w:name="Table Elegant" w:locked="1" w:uiPriority="0"/>
    <w:lsdException w:name="Table Professional" w:locked="1" w:uiPriority="0"/>
    <w:lsdException w:name="Table Subtle 1" w:locked="1" w:uiPriority="0"/>
    <w:lsdException w:name="Table Subtle 2" w:locked="1" w:uiPriority="0"/>
    <w:lsdException w:name="Table Web 1" w:locked="1" w:uiPriority="0"/>
    <w:lsdException w:name="Table Web 2" w:locked="1" w:uiPriority="0"/>
    <w:lsdException w:name="Table Web 3" w:locked="1" w:uiPriority="0"/>
    <w:lsdException w:name="Balloon Text" w:semiHidden="1" w:unhideWhenUsed="1"/>
    <w:lsdException w:name="Table Grid" w:uiPriority="59"/>
    <w:lsdException w:name="Table Theme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5F3C74"/>
    <w:pPr>
      <w:framePr w:wrap="around" w:hAnchor="text" w:y="1"/>
    </w:pPr>
    <w:rPr>
      <w:kern w:val="0"/>
      <w:sz w:val="24"/>
      <w:szCs w:val="24"/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F3C74"/>
    <w:rPr>
      <w:rFonts w:cs="Times New Roman"/>
      <w:u w:val="single"/>
    </w:rPr>
  </w:style>
  <w:style w:type="table" w:customStyle="1" w:styleId="TableNormal1">
    <w:name w:val="Table Normal1"/>
    <w:uiPriority w:val="99"/>
    <w:rsid w:val="005F3C74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">
    <w:name w:val="页眉与页脚"/>
    <w:uiPriority w:val="99"/>
    <w:rsid w:val="005F3C74"/>
    <w:pPr>
      <w:framePr w:wrap="around" w:hAnchor="text" w:y="1"/>
      <w:tabs>
        <w:tab w:val="right" w:pos="9020"/>
      </w:tabs>
    </w:pPr>
    <w:rPr>
      <w:rFonts w:ascii="Helvetica Neue" w:hAnsi="Helvetica Neue" w:cs="Arial Unicode MS"/>
      <w:color w:val="000000"/>
      <w:kern w:val="0"/>
      <w:sz w:val="24"/>
      <w:szCs w:val="24"/>
    </w:rPr>
  </w:style>
  <w:style w:type="paragraph" w:customStyle="1" w:styleId="a0">
    <w:name w:val="石墨文档正文"/>
    <w:uiPriority w:val="99"/>
    <w:rsid w:val="005F3C74"/>
    <w:pPr>
      <w:framePr w:wrap="around" w:hAnchor="text" w:y="1"/>
      <w:widowControl w:val="0"/>
      <w:jc w:val="both"/>
    </w:pPr>
    <w:rPr>
      <w:rFonts w:ascii="微软雅黑" w:eastAsia="微软雅黑" w:hAnsi="微软雅黑" w:cs="微软雅黑"/>
      <w:color w:val="000000"/>
      <w:kern w:val="0"/>
      <w:sz w:val="22"/>
      <w:u w:color="000000"/>
      <w:lang w:val="zh-TW" w:eastAsia="zh-TW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31</TotalTime>
  <Pages>11</Pages>
  <Words>131</Words>
  <Characters>747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附件1：《就业微信小程序（学生版）使用指南》</dc:title>
  <dc:subject/>
  <dc:creator>ayabr</dc:creator>
  <cp:keywords/>
  <dc:description/>
  <cp:lastModifiedBy>微软用户</cp:lastModifiedBy>
  <cp:revision>49</cp:revision>
  <dcterms:created xsi:type="dcterms:W3CDTF">2019-09-05T23:00:00Z</dcterms:created>
  <dcterms:modified xsi:type="dcterms:W3CDTF">2020-02-22T03:05:00Z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2052-11.1.0.9440</vt:lpwstr>
  </property>
</Properties>
</file>